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70B04" w14:textId="77777777" w:rsidR="00D030B4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DEE51EC" w14:textId="77777777" w:rsidR="00D030B4" w:rsidRDefault="00D030B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6C2F7749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C9B0C9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825" w14:textId="1685DD56" w:rsidR="00D030B4" w:rsidRPr="00D635C4" w:rsidRDefault="003A29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  רשות המסים בישראל אגף מכס ומע"מ                          </w:t>
            </w:r>
          </w:p>
        </w:tc>
      </w:tr>
      <w:tr w:rsidR="007548B0" w14:paraId="277F9D9A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000F2C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B4D" w14:textId="2EB5121D" w:rsidR="00D030B4" w:rsidRPr="00D635C4" w:rsidRDefault="003A29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אגף רכש ולוגיסטיקה             </w:t>
            </w:r>
          </w:p>
        </w:tc>
      </w:tr>
      <w:tr w:rsidR="007548B0" w14:paraId="62BAB6DC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CDF49C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272" w14:textId="16F4F50F" w:rsidR="00D030B4" w:rsidRDefault="004D2356" w:rsidP="00DE68A0">
            <w:r>
              <w:rPr>
                <w:rFonts w:hint="cs"/>
                <w:rtl/>
              </w:rPr>
              <w:t>15/12/25</w:t>
            </w:r>
          </w:p>
        </w:tc>
      </w:tr>
    </w:tbl>
    <w:p w14:paraId="3005FFA6" w14:textId="77777777" w:rsidR="00D030B4" w:rsidRDefault="00D030B4" w:rsidP="00222867">
      <w:pPr>
        <w:rPr>
          <w:rtl/>
        </w:rPr>
      </w:pPr>
    </w:p>
    <w:p w14:paraId="712D4218" w14:textId="77777777" w:rsidR="00D030B4" w:rsidRDefault="00D030B4" w:rsidP="00222867">
      <w:pPr>
        <w:rPr>
          <w:rtl/>
        </w:rPr>
      </w:pPr>
    </w:p>
    <w:p w14:paraId="704D74CC" w14:textId="77777777" w:rsidR="00D030B4" w:rsidRDefault="00D030B4" w:rsidP="00222867">
      <w:pPr>
        <w:rPr>
          <w:rtl/>
        </w:rPr>
      </w:pPr>
    </w:p>
    <w:p w14:paraId="6686AD78" w14:textId="77777777" w:rsidR="00D030B4" w:rsidRDefault="00D030B4" w:rsidP="00222867">
      <w:pPr>
        <w:rPr>
          <w:rtl/>
        </w:rPr>
      </w:pPr>
    </w:p>
    <w:p w14:paraId="57B9BC12" w14:textId="77777777" w:rsidR="00D030B4" w:rsidRDefault="00D030B4" w:rsidP="00222867">
      <w:pPr>
        <w:rPr>
          <w:rtl/>
        </w:rPr>
      </w:pPr>
    </w:p>
    <w:p w14:paraId="0B70D276" w14:textId="77777777" w:rsidR="00D030B4" w:rsidRDefault="00D030B4" w:rsidP="00222867">
      <w:pPr>
        <w:rPr>
          <w:rtl/>
        </w:rPr>
      </w:pPr>
    </w:p>
    <w:p w14:paraId="0246BD22" w14:textId="77777777" w:rsidR="00D030B4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ED260AB" w14:textId="77777777" w:rsidR="00D030B4" w:rsidRDefault="00D030B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7D37D7B" w14:textId="77777777" w:rsidR="00D030B4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7819DBE" w14:textId="77777777" w:rsidR="00D030B4" w:rsidRPr="00AF57E9" w:rsidRDefault="00D030B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315A9F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8D557F" w14:textId="77777777" w:rsidR="00D030B4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D850DA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DB0" w14:textId="1507FD03" w:rsidR="00D030B4" w:rsidRPr="003A2939" w:rsidRDefault="003A293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התקשרות לשנת 2026 מול חברת ממן עבור ארוחות לעובדי מכס נתב"ג</w:t>
            </w:r>
          </w:p>
        </w:tc>
      </w:tr>
      <w:tr w:rsidR="007548B0" w14:paraId="7CF2158D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6C3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062D7F1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3B2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70F6630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B5AD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1161C19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BDA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E4D0EC1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D3BEBD7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ED355F9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C95F425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FC3FC3F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C5E5CD5" w14:textId="77777777" w:rsidTr="00222867">
        <w:tc>
          <w:tcPr>
            <w:tcW w:w="3085" w:type="dxa"/>
            <w:hideMark/>
          </w:tcPr>
          <w:p w14:paraId="6CB0B754" w14:textId="77777777" w:rsidR="00D030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276056E" w14:textId="614B7251" w:rsidR="00D030B4" w:rsidRPr="00AF57E9" w:rsidRDefault="003A293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14BB26CE" w14:textId="77777777" w:rsidR="00D030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ACC5824" w14:textId="77777777" w:rsidR="00D030B4" w:rsidRPr="00AF57E9" w:rsidRDefault="00D030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B1C25AF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14:paraId="496DB278" w14:textId="77777777" w:rsidTr="00222867">
        <w:tc>
          <w:tcPr>
            <w:tcW w:w="2698" w:type="dxa"/>
            <w:shd w:val="clear" w:color="auto" w:fill="E6E6E6"/>
            <w:hideMark/>
          </w:tcPr>
          <w:p w14:paraId="51DE56EE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9B9D6AE" w14:textId="323AC6C9" w:rsidR="00D030B4" w:rsidRPr="003A2939" w:rsidRDefault="003A293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ממן- מסופי מטען וניטול במע"מ </w:t>
            </w:r>
          </w:p>
        </w:tc>
      </w:tr>
      <w:tr w:rsidR="007548B0" w14:paraId="630278EA" w14:textId="77777777" w:rsidTr="00222867">
        <w:tc>
          <w:tcPr>
            <w:tcW w:w="2698" w:type="dxa"/>
            <w:shd w:val="clear" w:color="auto" w:fill="E6E6E6"/>
            <w:hideMark/>
          </w:tcPr>
          <w:p w14:paraId="10647698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9266641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12DBEED" w14:textId="7998D035" w:rsidR="00D030B4" w:rsidRPr="00AF57E9" w:rsidRDefault="003A293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520036435</w:t>
            </w:r>
          </w:p>
        </w:tc>
      </w:tr>
      <w:tr w:rsidR="007548B0" w14:paraId="216BE4D4" w14:textId="77777777" w:rsidTr="00222867">
        <w:tc>
          <w:tcPr>
            <w:tcW w:w="2698" w:type="dxa"/>
            <w:shd w:val="clear" w:color="auto" w:fill="E6E6E6"/>
            <w:hideMark/>
          </w:tcPr>
          <w:p w14:paraId="70E59BA5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39105B3" w14:textId="1167BFD6" w:rsidR="00D030B4" w:rsidRPr="00AF57E9" w:rsidRDefault="003A293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D946823" w14:textId="77777777" w:rsidR="00D030B4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DBF69EF" w14:textId="77777777" w:rsidTr="00222867">
        <w:tc>
          <w:tcPr>
            <w:tcW w:w="2698" w:type="dxa"/>
            <w:shd w:val="clear" w:color="auto" w:fill="E6E6E6"/>
            <w:hideMark/>
          </w:tcPr>
          <w:p w14:paraId="433651E3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5F04623" w14:textId="7E91AA6B" w:rsidR="00D030B4" w:rsidRPr="003A2939" w:rsidRDefault="004D2356" w:rsidP="000147A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453,120 ₪ כולל מע"מ בשנה</w:t>
            </w:r>
          </w:p>
        </w:tc>
      </w:tr>
      <w:tr w:rsidR="007548B0" w14:paraId="4F341EFE" w14:textId="77777777" w:rsidTr="00222867">
        <w:tc>
          <w:tcPr>
            <w:tcW w:w="2698" w:type="dxa"/>
            <w:shd w:val="clear" w:color="auto" w:fill="E6E6E6"/>
            <w:hideMark/>
          </w:tcPr>
          <w:p w14:paraId="734FB8A8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46C0622" w14:textId="56981FD4" w:rsidR="00D030B4" w:rsidRPr="00AF57E9" w:rsidRDefault="000147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147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31/12/26-1/1/26</w:t>
            </w:r>
          </w:p>
        </w:tc>
      </w:tr>
    </w:tbl>
    <w:p w14:paraId="1D95CB8B" w14:textId="77777777" w:rsidR="00D030B4" w:rsidRPr="00AF57E9" w:rsidRDefault="00D030B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6AE6219" w14:textId="77777777" w:rsidR="00D030B4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AF62150" w14:textId="77777777" w:rsidR="00D030B4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F68D7CD" w14:textId="77777777" w:rsidR="00D030B4" w:rsidRPr="00AF57E9" w:rsidRDefault="00D030B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42B8FDD" w14:textId="77777777" w:rsidR="00D030B4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63AFA8F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FAB21A8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336FE79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FCD5CFE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89CF86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1D7" w14:textId="3DB62577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חלק ממשרדי רשות המסים בישראל מצאים בבניין ממן בנתב"ג. המזנון בבניין ממן בנתב"ג הינו באחריות ממן ומתופעל על ידה.</w:t>
            </w:r>
          </w:p>
        </w:tc>
      </w:tr>
      <w:tr w:rsidR="007548B0" w14:paraId="2037E71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7E10" w14:textId="04D4CBC5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מכיוון שבקרבת משרדי רשות המיסים בישראל בבניין ממן בנתב"ג אין חלופה אחרת למזנון המופעל על ידי ממן ובשטחה, על כן, ממן הינה ספק יחיד לרכישת 40 תלושי ארוחות בחודש ל-40 עובדי רשות המסים בישראל , שמקום עבודתם בבניין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ממ"ן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בנתב"ג.</w:t>
            </w:r>
          </w:p>
        </w:tc>
      </w:tr>
      <w:tr w:rsidR="007548B0" w14:paraId="385D849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E1B" w14:textId="07057FBF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40 עובדים לפי 20 יום חודש לפי 40 ש"ח </w:t>
            </w:r>
            <w:r w:rsidR="004D23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+ מע"מ ליום = 32,000 ₪ לחודש שהם 384,000 ₪ בתוספת מע"מ לשנה.</w:t>
            </w:r>
          </w:p>
        </w:tc>
      </w:tr>
      <w:tr w:rsidR="007548B0" w14:paraId="185FDE7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D21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096E66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2DC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5584D2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E5F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BB389B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49F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155224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C032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5CACDA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E50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82E4FC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78D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9DBA5E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8BE6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2AC352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ADB1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68511E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929C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11FDA9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E8E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FC07E7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12A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17A582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7CA3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65739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8F7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B432420" w14:textId="77777777" w:rsidR="00D030B4" w:rsidRPr="00AF57E9" w:rsidRDefault="00D030B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9CDC070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55C2FE0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CA57E24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3E4F5C8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333DEF0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72A" w14:textId="2E57D29E" w:rsidR="00D030B4" w:rsidRPr="00AF57E9" w:rsidRDefault="003F79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לימור אפרתי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5A79" w14:textId="72B27785" w:rsidR="00D030B4" w:rsidRPr="00AF57E9" w:rsidRDefault="003F79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רכש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A33C" w14:textId="4E33DEC6" w:rsidR="00D030B4" w:rsidRPr="00AF57E9" w:rsidRDefault="003F79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לימור אפרתי</w:t>
            </w:r>
            <w:bookmarkStart w:id="0" w:name="_GoBack"/>
            <w:bookmarkEnd w:id="0"/>
          </w:p>
        </w:tc>
      </w:tr>
      <w:tr w:rsidR="007548B0" w14:paraId="6E9ED10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074B76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6D3FF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5FA738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DC6EB63" w14:textId="77777777" w:rsidR="00D030B4" w:rsidRPr="00817FBA" w:rsidRDefault="00D030B4" w:rsidP="00222867"/>
    <w:sectPr w:rsidR="00D030B4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B52DA" w14:textId="77777777" w:rsidR="00E0328F" w:rsidRDefault="00E0328F">
      <w:r>
        <w:separator/>
      </w:r>
    </w:p>
  </w:endnote>
  <w:endnote w:type="continuationSeparator" w:id="0">
    <w:p w14:paraId="764AF4DF" w14:textId="77777777" w:rsidR="00E0328F" w:rsidRDefault="00E0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34EFB9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7750D63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08F46C9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39B7339" w14:textId="77777777" w:rsidR="00D030B4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DA02242" w14:textId="77777777" w:rsidR="00D030B4" w:rsidRPr="0098529F" w:rsidRDefault="00D030B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587F5C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815CF5B" w14:textId="77777777" w:rsidR="00D030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C09C30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334DE3D" w14:textId="77777777" w:rsidR="00D030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E3EAD36" w14:textId="77777777" w:rsidR="00D030B4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30216F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BEC3181" w14:textId="77777777" w:rsidR="00D030B4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F33D868" w14:textId="77777777" w:rsidR="00D030B4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2383EC7" w14:textId="77777777" w:rsidR="00D030B4" w:rsidRPr="00354861" w:rsidRDefault="00D030B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8FE65" w14:textId="77777777" w:rsidR="00E0328F" w:rsidRDefault="00E0328F">
      <w:r>
        <w:separator/>
      </w:r>
    </w:p>
  </w:footnote>
  <w:footnote w:type="continuationSeparator" w:id="0">
    <w:p w14:paraId="05F7E7B5" w14:textId="77777777" w:rsidR="00E0328F" w:rsidRDefault="00E0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A7A670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72B4BFB" w14:textId="77777777" w:rsidR="00D030B4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30ED127" w14:textId="77777777" w:rsidR="00D030B4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29654A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4CFA201" w14:textId="77777777" w:rsidR="00D030B4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845AC34" wp14:editId="53EC374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C86FA1F" w14:textId="77777777" w:rsidR="00D030B4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136578B" w14:textId="77777777" w:rsidR="00D030B4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CC958FE" w14:textId="77777777" w:rsidR="00D030B4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367FEE3" w14:textId="77777777" w:rsidR="00D030B4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7AA128C" w14:textId="77777777" w:rsidR="00D030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B400F4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C3A9C08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F80A111" w14:textId="77777777" w:rsidR="00D030B4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4AFF1EC" w14:textId="77777777" w:rsidR="00D030B4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CE0E863" w14:textId="77777777" w:rsidR="00D030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5E7DBA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3962308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1CAAB79" w14:textId="77777777" w:rsidR="00D030B4" w:rsidRPr="00D84715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0F1F6" w14:textId="77777777" w:rsidR="00D030B4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5EF3C45" w14:textId="77777777" w:rsidR="00D030B4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F2F6D5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AE1DB61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5A9BF94" w14:textId="77777777" w:rsidR="00D030B4" w:rsidRPr="00D84715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C27521B" w14:textId="77777777" w:rsidR="00D030B4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B859844" w14:textId="77777777" w:rsidR="00D030B4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BCD95D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981F67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9D95A5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26AD7E0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7E88F4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FCD8E0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8F9BB5C" w14:textId="77777777" w:rsidR="00D030B4" w:rsidRPr="00D84715" w:rsidRDefault="00D030B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0147A7"/>
    <w:rsid w:val="001265DB"/>
    <w:rsid w:val="001908DF"/>
    <w:rsid w:val="00336CDD"/>
    <w:rsid w:val="003A2939"/>
    <w:rsid w:val="003F79AF"/>
    <w:rsid w:val="004D2356"/>
    <w:rsid w:val="007548B0"/>
    <w:rsid w:val="008D2AF2"/>
    <w:rsid w:val="00902DC1"/>
    <w:rsid w:val="009B6B29"/>
    <w:rsid w:val="009F7FB7"/>
    <w:rsid w:val="00A27E8C"/>
    <w:rsid w:val="00A65CAD"/>
    <w:rsid w:val="00AE1E65"/>
    <w:rsid w:val="00CA1187"/>
    <w:rsid w:val="00CE0420"/>
    <w:rsid w:val="00D030B4"/>
    <w:rsid w:val="00E0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B3CFCA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5562373D-F179-4CFB-B31A-4EC301B7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344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dcterms:created xsi:type="dcterms:W3CDTF">2025-12-15T09:59:00Z</dcterms:created>
  <dcterms:modified xsi:type="dcterms:W3CDTF">2025-12-15T09:59:00Z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